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2B0" w:rsidRDefault="006752B0" w:rsidP="0039552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895548" w:rsidP="00EC1589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1.2022</w:t>
            </w:r>
          </w:p>
        </w:tc>
      </w:tr>
    </w:tbl>
    <w:p w:rsidR="006752B0" w:rsidRDefault="006752B0" w:rsidP="0039552F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143C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Default="006752B0" w:rsidP="003A35CA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HP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(שרתי 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Alpha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, 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Itanium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וציוד נלווה) לתשתיות אלה נדרשת תחזוקה.</w:t>
            </w:r>
          </w:p>
          <w:p w:rsidR="00BF6852" w:rsidRPr="0039552F" w:rsidRDefault="00BF6852" w:rsidP="003A35C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תשתית ה - </w:t>
            </w:r>
            <w:r w:rsidRPr="00BF6852">
              <w:rPr>
                <w:b/>
                <w:bCs/>
                <w:sz w:val="22"/>
                <w:szCs w:val="22"/>
                <w:highlight w:val="yellow"/>
              </w:rPr>
              <w:t>Itanium</w:t>
            </w:r>
            <w:r w:rsidRPr="00BF6852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 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/VMS</w:t>
            </w:r>
            <w:r w:rsidRPr="00BF6852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 נותנת שירות למערכת כ"א בהוראה , </w:t>
            </w:r>
            <w:r w:rsidRPr="00BF6852">
              <w:rPr>
                <w:rFonts w:ascii="Arial" w:hAnsi="Arial" w:cs="Arial" w:hint="cs"/>
                <w:b/>
                <w:rtl/>
              </w:rPr>
              <w:t>מערכת שכר.</w:t>
            </w:r>
          </w:p>
          <w:p w:rsidR="007C4C98" w:rsidRPr="00FF0E82" w:rsidRDefault="007C4C98" w:rsidP="00395C0E">
            <w:pPr>
              <w:rPr>
                <w:rFonts w:ascii="Arial" w:hAnsi="Arial" w:cs="Arial"/>
                <w:b/>
                <w:rtl/>
              </w:rPr>
            </w:pPr>
            <w:bookmarkStart w:id="1" w:name="_GoBack"/>
            <w:bookmarkEnd w:id="1"/>
          </w:p>
        </w:tc>
      </w:tr>
    </w:tbl>
    <w:p w:rsidR="006752B0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752B0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6752B0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6752B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752B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8"/>
          <w:szCs w:val="28"/>
          <w:rtl/>
        </w:rPr>
        <w:t xml:space="preserve">  </w:t>
      </w:r>
      <w:r w:rsidR="006752B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</w:t>
      </w:r>
      <w:r w:rsidR="006752B0">
        <w:rPr>
          <w:rFonts w:ascii="Arial" w:hAnsi="Arial" w:cs="Arial"/>
          <w:b/>
          <w:sz w:val="28"/>
          <w:szCs w:val="28"/>
          <w:rtl/>
        </w:rPr>
        <w:t xml:space="preserve">  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1143C4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83"/>
        <w:gridCol w:w="3370"/>
        <w:gridCol w:w="3012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9552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39552F">
              <w:rPr>
                <w:rFonts w:ascii="Arial" w:hAnsi="Arial" w:cs="Arial"/>
                <w:b/>
                <w:sz w:val="22"/>
                <w:szCs w:val="22"/>
                <w:rtl/>
              </w:rPr>
              <w:t>פקרד</w:t>
            </w:r>
            <w:proofErr w:type="spellEnd"/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1="http://schemas.microsoft.com/office/drawing/2015/9/8/chartex"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895548" w:rsidP="0090467F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195,519.87</w:t>
            </w:r>
            <w:r w:rsidR="0039552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Default="0090467F" w:rsidP="0039552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1.1.2022-31.12.2022</w:t>
            </w:r>
          </w:p>
          <w:p w:rsidR="00372445" w:rsidRPr="00FF0E82" w:rsidRDefault="003724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</w:tbl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6752B0" w:rsidTr="00FF0E82">
        <w:tc>
          <w:tcPr>
            <w:tcW w:w="9286" w:type="dxa"/>
          </w:tcPr>
          <w:p w:rsidR="006752B0" w:rsidRDefault="006752B0" w:rsidP="00BF685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lastRenderedPageBreak/>
              <w:t xml:space="preserve">חברת היולט </w:t>
            </w:r>
            <w:proofErr w:type="spellStart"/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פקרד</w:t>
            </w:r>
            <w:proofErr w:type="spellEnd"/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היא היצרן והספק היחידי של תשתיות </w:t>
            </w:r>
            <w:r w:rsidR="00BF6852" w:rsidRPr="00BF6852">
              <w:rPr>
                <w:b/>
                <w:bCs/>
                <w:sz w:val="22"/>
                <w:szCs w:val="22"/>
                <w:highlight w:val="yellow"/>
              </w:rPr>
              <w:t>Itanium</w:t>
            </w:r>
            <w:r w:rsidR="00BF6852" w:rsidRPr="00BF6852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 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/VMS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וציוד נלווה המוסמך לתת תחזוקה לציוד ולתוכנה בתשתית הקיימת במשרד החינוך.</w:t>
            </w:r>
          </w:p>
          <w:p w:rsidR="00BF6852" w:rsidRPr="00FF0E82" w:rsidRDefault="00BF6852" w:rsidP="00BF6852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תשתית ה - </w:t>
            </w:r>
            <w:r w:rsidRPr="00BF6852">
              <w:rPr>
                <w:b/>
                <w:bCs/>
                <w:sz w:val="22"/>
                <w:szCs w:val="22"/>
                <w:highlight w:val="yellow"/>
              </w:rPr>
              <w:t>Itanium</w:t>
            </w:r>
            <w:r w:rsidRPr="00BF6852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 </w:t>
            </w:r>
            <w:r w:rsidRPr="0039552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/VMS</w:t>
            </w:r>
            <w:r w:rsidRPr="00BF6852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 נותנת שירות למערכת כ"א בהוראה , מערכת שכר 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C1589" w:rsidRDefault="00EC1589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395C0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</w:t>
      </w:r>
      <w:r w:rsidR="00395C0E">
        <w:rPr>
          <w:rFonts w:ascii="Arial" w:hAnsi="Arial" w:cs="Arial"/>
          <w:b/>
          <w:sz w:val="22"/>
          <w:szCs w:val="22"/>
          <w:rtl/>
        </w:rPr>
        <w:t xml:space="preserve">                               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90467F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דוד אלעזרא</w:t>
            </w:r>
          </w:p>
        </w:tc>
        <w:tc>
          <w:tcPr>
            <w:tcW w:w="3420" w:type="dxa"/>
          </w:tcPr>
          <w:p w:rsidR="006752B0" w:rsidRPr="00FF0E82" w:rsidRDefault="0065017D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מנהל תפעול תשתיות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BF6852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תפעול תשתיות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2C2F" w:rsidRDefault="00522C2F">
      <w:r>
        <w:separator/>
      </w:r>
    </w:p>
    <w:p w:rsidR="00522C2F" w:rsidRDefault="00522C2F"/>
  </w:endnote>
  <w:endnote w:type="continuationSeparator" w:id="0">
    <w:p w:rsidR="00522C2F" w:rsidRDefault="00522C2F">
      <w:r>
        <w:continuationSeparator/>
      </w:r>
    </w:p>
    <w:p w:rsidR="00522C2F" w:rsidRDefault="00522C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143C4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20A21F9A" wp14:editId="06A31B22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9554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9554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9554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9554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2C2F" w:rsidRDefault="00522C2F">
      <w:r>
        <w:separator/>
      </w:r>
    </w:p>
    <w:p w:rsidR="00522C2F" w:rsidRDefault="00522C2F"/>
  </w:footnote>
  <w:footnote w:type="continuationSeparator" w:id="0">
    <w:p w:rsidR="00522C2F" w:rsidRDefault="00522C2F">
      <w:r>
        <w:continuationSeparator/>
      </w:r>
    </w:p>
    <w:p w:rsidR="00522C2F" w:rsidRDefault="00522C2F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43"/>
      <w:gridCol w:w="3927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52B0" w:rsidRDefault="006752B0" w:rsidP="00367921">
    <w:pPr>
      <w:pStyle w:val="a6"/>
      <w:rPr>
        <w:rtl/>
      </w:rPr>
    </w:pPr>
  </w:p>
  <w:p w:rsidR="006752B0" w:rsidRDefault="001143C4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614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57F64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3AE9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3C4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1417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5C83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2D50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2445"/>
    <w:rsid w:val="00375B87"/>
    <w:rsid w:val="003761A7"/>
    <w:rsid w:val="003761AA"/>
    <w:rsid w:val="003768BE"/>
    <w:rsid w:val="00377B84"/>
    <w:rsid w:val="00380234"/>
    <w:rsid w:val="0039552F"/>
    <w:rsid w:val="00395C0E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2C2F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196E"/>
    <w:rsid w:val="005D59A3"/>
    <w:rsid w:val="005D70BC"/>
    <w:rsid w:val="005E086C"/>
    <w:rsid w:val="005E43E9"/>
    <w:rsid w:val="005E4A37"/>
    <w:rsid w:val="005F31A4"/>
    <w:rsid w:val="00600D98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37DAA"/>
    <w:rsid w:val="00644278"/>
    <w:rsid w:val="006450D5"/>
    <w:rsid w:val="0065017D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4C98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5548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48D9"/>
    <w:rsid w:val="008D7453"/>
    <w:rsid w:val="008E0ADF"/>
    <w:rsid w:val="008E4D0D"/>
    <w:rsid w:val="00901F5C"/>
    <w:rsid w:val="009040F6"/>
    <w:rsid w:val="00904151"/>
    <w:rsid w:val="0090467F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536"/>
    <w:rsid w:val="00BF163C"/>
    <w:rsid w:val="00BF256B"/>
    <w:rsid w:val="00BF2982"/>
    <w:rsid w:val="00BF3DD4"/>
    <w:rsid w:val="00BF6852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76EFA"/>
    <w:rsid w:val="00E93EB8"/>
    <w:rsid w:val="00E95155"/>
    <w:rsid w:val="00E96A05"/>
    <w:rsid w:val="00E971E7"/>
    <w:rsid w:val="00EB1366"/>
    <w:rsid w:val="00EB1981"/>
    <w:rsid w:val="00EC12A2"/>
    <w:rsid w:val="00EC1589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1AC6056"/>
  <w15:docId w15:val="{EF2118FE-1156-4659-92A0-58FB4574A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  <w:style w:type="character" w:styleId="aff6">
    <w:name w:val="Emphasis"/>
    <w:basedOn w:val="a3"/>
    <w:uiPriority w:val="20"/>
    <w:qFormat/>
    <w:locked/>
    <w:rsid w:val="00BF68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</Template>
  <TotalTime>3</TotalTime>
  <Pages>2</Pages>
  <Words>240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הדס ביטון</cp:lastModifiedBy>
  <cp:revision>3</cp:revision>
  <cp:lastPrinted>2015-11-10T10:02:00Z</cp:lastPrinted>
  <dcterms:created xsi:type="dcterms:W3CDTF">2022-01-26T18:55:00Z</dcterms:created>
  <dcterms:modified xsi:type="dcterms:W3CDTF">2022-01-26T18:58:00Z</dcterms:modified>
</cp:coreProperties>
</file>